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7E98E725" w:rsidR="005D7A27" w:rsidRDefault="009812CA" w:rsidP="005D7A27">
      <w:pPr>
        <w:pStyle w:val="Headline"/>
        <w:spacing w:line="276" w:lineRule="auto"/>
        <w:jc w:val="center"/>
        <w:rPr>
          <w:lang w:val="de-AT"/>
        </w:rPr>
      </w:pPr>
      <w:r>
        <w:rPr>
          <w:lang w:val="de-AT"/>
        </w:rPr>
        <w:t>Meldodien aus den bergen:</w:t>
      </w:r>
      <w:r>
        <w:rPr>
          <w:lang w:val="de-AT"/>
        </w:rPr>
        <w:br/>
        <w:t>G’sungen und G’wandert Am Hochplateau</w:t>
      </w:r>
    </w:p>
    <w:p w14:paraId="10712EAD" w14:textId="5F8B2F69" w:rsidR="005D7A27" w:rsidRPr="00422CFB" w:rsidRDefault="009812CA" w:rsidP="006C1E71">
      <w:pPr>
        <w:pStyle w:val="Flietext"/>
        <w:jc w:val="center"/>
        <w:rPr>
          <w:sz w:val="18"/>
          <w:szCs w:val="18"/>
          <w:lang w:val="de-AT"/>
        </w:rPr>
      </w:pPr>
      <w:r>
        <w:rPr>
          <w:rStyle w:val="SubheadlineZchn"/>
          <w:sz w:val="22"/>
          <w:szCs w:val="22"/>
        </w:rPr>
        <w:t xml:space="preserve">Klingendes Leutaschtal: </w:t>
      </w:r>
      <w:r w:rsidR="009F7FCF" w:rsidRPr="009F7FCF">
        <w:rPr>
          <w:rStyle w:val="SubheadlineZchn"/>
          <w:sz w:val="22"/>
          <w:szCs w:val="22"/>
        </w:rPr>
        <w:t>Ein einzigartiges Event für Musik- und Wanderfreunde vom 29. bis 31. August 2024</w:t>
      </w:r>
      <w:r w:rsidR="009F7FCF">
        <w:rPr>
          <w:rStyle w:val="SubheadlineZchn"/>
          <w:sz w:val="22"/>
          <w:szCs w:val="22"/>
        </w:rPr>
        <w:br/>
      </w:r>
      <w:r w:rsidR="009F7FCF">
        <w:rPr>
          <w:rStyle w:val="SubheadlineZchn"/>
          <w:sz w:val="22"/>
          <w:szCs w:val="22"/>
        </w:rPr>
        <w:br/>
      </w:r>
      <w:r w:rsidR="00145840">
        <w:rPr>
          <w:rStyle w:val="SubheadlineZchn"/>
          <w:noProof/>
          <w:sz w:val="22"/>
          <w:szCs w:val="22"/>
        </w:rPr>
        <w:drawing>
          <wp:inline distT="0" distB="0" distL="0" distR="0" wp14:anchorId="4F569715" wp14:editId="79A6AD1A">
            <wp:extent cx="5753100" cy="39014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901440"/>
                    </a:xfrm>
                    <a:prstGeom prst="rect">
                      <a:avLst/>
                    </a:prstGeom>
                    <a:noFill/>
                    <a:ln>
                      <a:noFill/>
                    </a:ln>
                  </pic:spPr>
                </pic:pic>
              </a:graphicData>
            </a:graphic>
          </wp:inline>
        </w:drawing>
      </w:r>
      <w:r w:rsidR="005D7A27" w:rsidRPr="00422CFB">
        <w:rPr>
          <w:sz w:val="18"/>
          <w:szCs w:val="18"/>
          <w:lang w:val="de-AT"/>
        </w:rPr>
        <w:t xml:space="preserve">© </w:t>
      </w:r>
      <w:r w:rsidR="005D7A27">
        <w:rPr>
          <w:sz w:val="18"/>
          <w:szCs w:val="18"/>
          <w:lang w:val="de-AT"/>
        </w:rPr>
        <w:t>Region Seefeld</w:t>
      </w:r>
    </w:p>
    <w:p w14:paraId="6F0235DA" w14:textId="073A38B4" w:rsidR="005D5CC3" w:rsidRDefault="009812CA" w:rsidP="005D5CC3">
      <w:pPr>
        <w:spacing w:after="240" w:line="276" w:lineRule="auto"/>
        <w:jc w:val="both"/>
      </w:pPr>
      <w:bookmarkStart w:id="0" w:name="_Hlk174375128"/>
      <w:r>
        <w:rPr>
          <w:b/>
        </w:rPr>
        <w:t>Achtung, e</w:t>
      </w:r>
      <w:r w:rsidR="009F7FCF" w:rsidRPr="009F7FCF">
        <w:rPr>
          <w:b/>
        </w:rPr>
        <w:t xml:space="preserve">s wird musikalisch! Eingebettet zwischen Wettersteingebirge und </w:t>
      </w:r>
      <w:r w:rsidR="005D5CC3">
        <w:rPr>
          <w:b/>
        </w:rPr>
        <w:t xml:space="preserve">der </w:t>
      </w:r>
      <w:r w:rsidR="009F7FCF" w:rsidRPr="009F7FCF">
        <w:rPr>
          <w:b/>
        </w:rPr>
        <w:t xml:space="preserve">Hohen Munde, </w:t>
      </w:r>
      <w:r>
        <w:rPr>
          <w:b/>
        </w:rPr>
        <w:t>ist</w:t>
      </w:r>
      <w:r w:rsidR="00D172F1">
        <w:rPr>
          <w:b/>
        </w:rPr>
        <w:t xml:space="preserve"> </w:t>
      </w:r>
      <w:hyperlink r:id="rId9" w:history="1">
        <w:r w:rsidR="00D172F1" w:rsidRPr="00145840">
          <w:rPr>
            <w:rStyle w:val="Hyperlink"/>
            <w:b/>
          </w:rPr>
          <w:t xml:space="preserve">„Klingendes </w:t>
        </w:r>
        <w:proofErr w:type="spellStart"/>
        <w:r w:rsidR="00D172F1" w:rsidRPr="00145840">
          <w:rPr>
            <w:rStyle w:val="Hyperlink"/>
            <w:b/>
          </w:rPr>
          <w:t>Leutaschtal</w:t>
        </w:r>
        <w:proofErr w:type="spellEnd"/>
        <w:r w:rsidR="00D172F1" w:rsidRPr="00145840">
          <w:rPr>
            <w:rStyle w:val="Hyperlink"/>
            <w:b/>
          </w:rPr>
          <w:t>“</w:t>
        </w:r>
      </w:hyperlink>
      <w:r w:rsidR="00D172F1">
        <w:rPr>
          <w:b/>
        </w:rPr>
        <w:t xml:space="preserve"> </w:t>
      </w:r>
      <w:r w:rsidR="009F7FCF" w:rsidRPr="009F7FCF">
        <w:rPr>
          <w:b/>
        </w:rPr>
        <w:t xml:space="preserve">ein </w:t>
      </w:r>
      <w:r>
        <w:rPr>
          <w:b/>
        </w:rPr>
        <w:t xml:space="preserve">ganz </w:t>
      </w:r>
      <w:r w:rsidR="009F7FCF" w:rsidRPr="009F7FCF">
        <w:rPr>
          <w:b/>
        </w:rPr>
        <w:t xml:space="preserve">besonderes </w:t>
      </w:r>
      <w:r>
        <w:rPr>
          <w:b/>
        </w:rPr>
        <w:t xml:space="preserve">Gesangs- </w:t>
      </w:r>
      <w:r w:rsidR="009F7FCF" w:rsidRPr="009F7FCF">
        <w:rPr>
          <w:b/>
        </w:rPr>
        <w:t>Erlebnis, das Naturverbundenheit und Musikliebe auf unvergleichliche Weise verbindet</w:t>
      </w:r>
      <w:r w:rsidR="009F7FCF" w:rsidRPr="005D5CC3">
        <w:t xml:space="preserve">. </w:t>
      </w:r>
    </w:p>
    <w:p w14:paraId="4C684CC0" w14:textId="54FDFB0C" w:rsidR="005D5CC3" w:rsidRDefault="009F7FCF" w:rsidP="005D5CC3">
      <w:pPr>
        <w:spacing w:after="240" w:line="276" w:lineRule="auto"/>
      </w:pPr>
      <w:r w:rsidRPr="005D5CC3">
        <w:t xml:space="preserve">Vom </w:t>
      </w:r>
      <w:r w:rsidRPr="00D172F1">
        <w:rPr>
          <w:b/>
        </w:rPr>
        <w:t xml:space="preserve">29. bis 31. August </w:t>
      </w:r>
      <w:r w:rsidR="005D5CC3" w:rsidRPr="005D5CC3">
        <w:t>sind</w:t>
      </w:r>
      <w:r w:rsidRPr="005D5CC3">
        <w:t xml:space="preserve"> alle Sing- und Wanderbegeisterten zu einem besonderen Event unter dem Motto </w:t>
      </w:r>
      <w:r w:rsidRPr="00D172F1">
        <w:rPr>
          <w:b/>
        </w:rPr>
        <w:t>„</w:t>
      </w:r>
      <w:proofErr w:type="spellStart"/>
      <w:r w:rsidRPr="00D172F1">
        <w:rPr>
          <w:b/>
        </w:rPr>
        <w:t>G’sungen</w:t>
      </w:r>
      <w:proofErr w:type="spellEnd"/>
      <w:r w:rsidRPr="00D172F1">
        <w:rPr>
          <w:b/>
        </w:rPr>
        <w:t xml:space="preserve"> und </w:t>
      </w:r>
      <w:proofErr w:type="spellStart"/>
      <w:r w:rsidRPr="00D172F1">
        <w:rPr>
          <w:b/>
        </w:rPr>
        <w:t>g’wandert</w:t>
      </w:r>
      <w:proofErr w:type="spellEnd"/>
      <w:r w:rsidRPr="00D172F1">
        <w:rPr>
          <w:b/>
        </w:rPr>
        <w:t>“</w:t>
      </w:r>
      <w:r w:rsidRPr="005D5CC3">
        <w:t xml:space="preserve"> </w:t>
      </w:r>
      <w:r w:rsidR="00D172F1">
        <w:t xml:space="preserve">auf Tirols Hochplateau </w:t>
      </w:r>
      <w:r w:rsidRPr="005D5CC3">
        <w:t>ein</w:t>
      </w:r>
      <w:r w:rsidR="005D5CC3" w:rsidRPr="005D5CC3">
        <w:t>geladen</w:t>
      </w:r>
      <w:r w:rsidRPr="005D5CC3">
        <w:t>.</w:t>
      </w:r>
      <w:r w:rsidR="005D5CC3" w:rsidRPr="005D5CC3">
        <w:t xml:space="preserve"> Hier wird nicht nur </w:t>
      </w:r>
      <w:r w:rsidR="00145840">
        <w:t>der schönen Natur gefrönt</w:t>
      </w:r>
      <w:r w:rsidR="005D5CC3" w:rsidRPr="005D5CC3">
        <w:t>, sondern auch gesungen, gelacht und die Gemeinschaft in einer der schönsten Regionen Tirols gepflegt.</w:t>
      </w:r>
      <w:r w:rsidR="005D5CC3">
        <w:t xml:space="preserve"> </w:t>
      </w:r>
      <w:r w:rsidR="00D172F1">
        <w:t>Das</w:t>
      </w:r>
      <w:r w:rsidR="005D5CC3" w:rsidRPr="005D5CC3">
        <w:t xml:space="preserve"> </w:t>
      </w:r>
      <w:proofErr w:type="spellStart"/>
      <w:r w:rsidR="005D5CC3" w:rsidRPr="005D5CC3">
        <w:t>Leutaschtal</w:t>
      </w:r>
      <w:proofErr w:type="spellEnd"/>
      <w:r w:rsidR="005D5CC3" w:rsidRPr="005D5CC3">
        <w:t xml:space="preserve"> </w:t>
      </w:r>
      <w:r w:rsidR="00D172F1">
        <w:t xml:space="preserve">hat sich </w:t>
      </w:r>
      <w:r w:rsidR="005D5CC3" w:rsidRPr="005D5CC3">
        <w:t xml:space="preserve">als Geheimtipp für jene etabliert, die dem Alltag entfliehen und in die unberührte Natur eintauchen möchten. Doch nicht nur die beeindruckende Landschaft macht diese Region so besonders – es ist auch die tiefe Verwurzelung in Tradition und Brauchtum, die das </w:t>
      </w:r>
      <w:proofErr w:type="spellStart"/>
      <w:r w:rsidR="005D5CC3" w:rsidRPr="005D5CC3">
        <w:t>Leutaschtal</w:t>
      </w:r>
      <w:proofErr w:type="spellEnd"/>
      <w:r w:rsidR="005D5CC3" w:rsidRPr="005D5CC3">
        <w:t xml:space="preserve"> zu einem Ort voller Lebendigkeit und Authentizität macht. Genau hier setzt </w:t>
      </w:r>
      <w:r w:rsidR="005D5CC3">
        <w:t>dieses</w:t>
      </w:r>
      <w:r w:rsidR="005D5CC3" w:rsidRPr="005D5CC3">
        <w:t xml:space="preserve"> Event an: </w:t>
      </w:r>
      <w:r w:rsidR="005D5CC3">
        <w:t>Hier kommen</w:t>
      </w:r>
      <w:r w:rsidR="005D5CC3" w:rsidRPr="005D5CC3">
        <w:t xml:space="preserve"> Menschen zusammen, die nicht nur die Berge, sondern auch die Musik im Herzen tragen.</w:t>
      </w:r>
      <w:r w:rsidR="005D5CC3">
        <w:t xml:space="preserve"> </w:t>
      </w:r>
      <w:r w:rsidR="005D5CC3">
        <w:br/>
      </w:r>
    </w:p>
    <w:p w14:paraId="01962185" w14:textId="53BF2230" w:rsidR="005D5CC3" w:rsidRPr="005D5CC3" w:rsidRDefault="005D5CC3" w:rsidP="005D5CC3">
      <w:pPr>
        <w:pStyle w:val="StandardWeb"/>
        <w:rPr>
          <w:rFonts w:ascii="Georgia" w:hAnsi="Georgia"/>
          <w:sz w:val="22"/>
          <w:szCs w:val="22"/>
        </w:rPr>
      </w:pPr>
      <w:r w:rsidRPr="005D5CC3">
        <w:rPr>
          <w:rFonts w:ascii="Georgia" w:hAnsi="Georgia"/>
          <w:sz w:val="22"/>
          <w:szCs w:val="22"/>
        </w:rPr>
        <w:lastRenderedPageBreak/>
        <w:t>Unter der fachkundigen Leitung</w:t>
      </w:r>
      <w:r w:rsidR="00FE32F4">
        <w:rPr>
          <w:rFonts w:ascii="Georgia" w:hAnsi="Georgia"/>
          <w:sz w:val="22"/>
          <w:szCs w:val="22"/>
        </w:rPr>
        <w:t xml:space="preserve"> von Hansi und Monika Neuner sowie</w:t>
      </w:r>
      <w:r w:rsidRPr="005D5CC3">
        <w:rPr>
          <w:rFonts w:ascii="Georgia" w:hAnsi="Georgia"/>
          <w:sz w:val="22"/>
          <w:szCs w:val="22"/>
        </w:rPr>
        <w:t xml:space="preserve"> Vinzenz Arnold, einem überaus erfahrenen Chorleiter, der die renommierten </w:t>
      </w:r>
      <w:proofErr w:type="spellStart"/>
      <w:r w:rsidRPr="005D5CC3">
        <w:rPr>
          <w:rFonts w:ascii="Georgia" w:hAnsi="Georgia"/>
          <w:sz w:val="22"/>
          <w:szCs w:val="22"/>
        </w:rPr>
        <w:t>Wiltener</w:t>
      </w:r>
      <w:proofErr w:type="spellEnd"/>
      <w:r w:rsidRPr="005D5CC3">
        <w:rPr>
          <w:rFonts w:ascii="Georgia" w:hAnsi="Georgia"/>
          <w:sz w:val="22"/>
          <w:szCs w:val="22"/>
        </w:rPr>
        <w:t xml:space="preserve"> Sängerknaben betreut, werden gemeinsam Lieder aus dem Alpenraum erlern</w:t>
      </w:r>
      <w:r>
        <w:rPr>
          <w:rFonts w:ascii="Georgia" w:hAnsi="Georgia"/>
          <w:sz w:val="22"/>
          <w:szCs w:val="22"/>
        </w:rPr>
        <w:t>t</w:t>
      </w:r>
      <w:r w:rsidRPr="005D5CC3">
        <w:rPr>
          <w:rFonts w:ascii="Georgia" w:hAnsi="Georgia"/>
          <w:sz w:val="22"/>
          <w:szCs w:val="22"/>
        </w:rPr>
        <w:t xml:space="preserve"> und in die Natur hinaus</w:t>
      </w:r>
      <w:r>
        <w:rPr>
          <w:rFonts w:ascii="Georgia" w:hAnsi="Georgia"/>
          <w:sz w:val="22"/>
          <w:szCs w:val="22"/>
        </w:rPr>
        <w:t>ge</w:t>
      </w:r>
      <w:r w:rsidRPr="005D5CC3">
        <w:rPr>
          <w:rFonts w:ascii="Georgia" w:hAnsi="Georgia"/>
          <w:sz w:val="22"/>
          <w:szCs w:val="22"/>
        </w:rPr>
        <w:t>tragen. In einer lockeren und herzlichen Atmosphäre wird nicht nur die Stimme geschult, sondern auch das Gemeinschaftsgefühl gestärkt.</w:t>
      </w:r>
      <w:r w:rsidR="00D172F1">
        <w:rPr>
          <w:rFonts w:ascii="Georgia" w:hAnsi="Georgia"/>
          <w:sz w:val="22"/>
          <w:szCs w:val="22"/>
        </w:rPr>
        <w:t xml:space="preserve"> </w:t>
      </w:r>
      <w:r w:rsidR="00D172F1">
        <w:t xml:space="preserve">Jeder Tag des Programms führt die Gruppe an einen neuen, einzigartigen Ort im </w:t>
      </w:r>
      <w:proofErr w:type="spellStart"/>
      <w:r w:rsidR="00D172F1">
        <w:t>Leutaschtal</w:t>
      </w:r>
      <w:proofErr w:type="spellEnd"/>
      <w:r w:rsidR="00D172F1">
        <w:t>.</w:t>
      </w:r>
      <w:bookmarkEnd w:id="0"/>
      <w:r>
        <w:rPr>
          <w:rFonts w:ascii="Georgia" w:hAnsi="Georgia"/>
          <w:sz w:val="22"/>
          <w:szCs w:val="22"/>
        </w:rPr>
        <w:br/>
      </w:r>
    </w:p>
    <w:p w14:paraId="1FFF0554" w14:textId="1BDBF257" w:rsidR="009F7FCF" w:rsidRPr="009F7FCF" w:rsidRDefault="009F7FCF" w:rsidP="009F7FCF">
      <w:pPr>
        <w:pStyle w:val="StandardWeb"/>
        <w:rPr>
          <w:rFonts w:ascii="Georgia" w:hAnsi="Georgia"/>
          <w:sz w:val="22"/>
          <w:szCs w:val="22"/>
        </w:rPr>
      </w:pPr>
      <w:r w:rsidRPr="009F7FCF">
        <w:rPr>
          <w:rStyle w:val="Fett"/>
          <w:rFonts w:ascii="Georgia" w:hAnsi="Georgia"/>
          <w:sz w:val="22"/>
          <w:szCs w:val="22"/>
        </w:rPr>
        <w:t>Donnerstag, 29.08.2024</w:t>
      </w:r>
      <w:r w:rsidRPr="009F7FCF">
        <w:rPr>
          <w:rFonts w:ascii="Georgia" w:hAnsi="Georgia"/>
          <w:sz w:val="22"/>
          <w:szCs w:val="22"/>
        </w:rPr>
        <w:br/>
        <w:t xml:space="preserve">Treffpunkt: 9:45 Uhr, Parkplatz Gasthof </w:t>
      </w:r>
      <w:proofErr w:type="spellStart"/>
      <w:r w:rsidRPr="009F7FCF">
        <w:rPr>
          <w:rFonts w:ascii="Georgia" w:hAnsi="Georgia"/>
          <w:sz w:val="22"/>
          <w:szCs w:val="22"/>
        </w:rPr>
        <w:t>Neuleutasch</w:t>
      </w:r>
      <w:proofErr w:type="spellEnd"/>
      <w:r w:rsidRPr="009F7FCF">
        <w:rPr>
          <w:rFonts w:ascii="Georgia" w:hAnsi="Georgia"/>
          <w:sz w:val="22"/>
          <w:szCs w:val="22"/>
        </w:rPr>
        <w:t xml:space="preserve"> (P17)</w:t>
      </w:r>
      <w:r w:rsidRPr="009F7FCF">
        <w:rPr>
          <w:rFonts w:ascii="Georgia" w:hAnsi="Georgia"/>
          <w:sz w:val="22"/>
          <w:szCs w:val="22"/>
        </w:rPr>
        <w:br/>
        <w:t xml:space="preserve">10:00 Uhr: Leichte Naturwanderung in </w:t>
      </w:r>
      <w:proofErr w:type="spellStart"/>
      <w:r w:rsidRPr="009F7FCF">
        <w:rPr>
          <w:rFonts w:ascii="Georgia" w:hAnsi="Georgia"/>
          <w:sz w:val="22"/>
          <w:szCs w:val="22"/>
        </w:rPr>
        <w:t>Neuleutasch</w:t>
      </w:r>
      <w:proofErr w:type="spellEnd"/>
      <w:r w:rsidRPr="009F7FCF">
        <w:rPr>
          <w:rFonts w:ascii="Georgia" w:hAnsi="Georgia"/>
          <w:sz w:val="22"/>
          <w:szCs w:val="22"/>
        </w:rPr>
        <w:t xml:space="preserve"> mit musikalischen Stopps. Einkehr im Gasthof </w:t>
      </w:r>
      <w:proofErr w:type="spellStart"/>
      <w:r w:rsidRPr="009F7FCF">
        <w:rPr>
          <w:rFonts w:ascii="Georgia" w:hAnsi="Georgia"/>
          <w:sz w:val="22"/>
          <w:szCs w:val="22"/>
        </w:rPr>
        <w:t>Neuleutasch</w:t>
      </w:r>
      <w:proofErr w:type="spellEnd"/>
      <w:r w:rsidRPr="009F7FCF">
        <w:rPr>
          <w:rFonts w:ascii="Georgia" w:hAnsi="Georgia"/>
          <w:sz w:val="22"/>
          <w:szCs w:val="22"/>
        </w:rPr>
        <w:t>.</w:t>
      </w:r>
    </w:p>
    <w:p w14:paraId="157C3572" w14:textId="77777777" w:rsidR="009F7FCF" w:rsidRPr="009F7FCF" w:rsidRDefault="009F7FCF" w:rsidP="009F7FCF">
      <w:pPr>
        <w:pStyle w:val="StandardWeb"/>
        <w:rPr>
          <w:rFonts w:ascii="Georgia" w:hAnsi="Georgia"/>
          <w:sz w:val="22"/>
          <w:szCs w:val="22"/>
        </w:rPr>
      </w:pPr>
      <w:r w:rsidRPr="009F7FCF">
        <w:rPr>
          <w:rStyle w:val="Fett"/>
          <w:rFonts w:ascii="Georgia" w:hAnsi="Georgia"/>
          <w:sz w:val="22"/>
          <w:szCs w:val="22"/>
        </w:rPr>
        <w:t>Freitag, 30.08.2024</w:t>
      </w:r>
      <w:r w:rsidRPr="009F7FCF">
        <w:rPr>
          <w:rFonts w:ascii="Georgia" w:hAnsi="Georgia"/>
          <w:sz w:val="22"/>
          <w:szCs w:val="22"/>
        </w:rPr>
        <w:br/>
        <w:t xml:space="preserve">Treffpunkt: 9:45 Uhr, Parkplatz </w:t>
      </w:r>
      <w:proofErr w:type="spellStart"/>
      <w:r w:rsidRPr="009F7FCF">
        <w:rPr>
          <w:rFonts w:ascii="Georgia" w:hAnsi="Georgia"/>
          <w:sz w:val="22"/>
          <w:szCs w:val="22"/>
        </w:rPr>
        <w:t>Salzbach</w:t>
      </w:r>
      <w:proofErr w:type="spellEnd"/>
      <w:r w:rsidRPr="009F7FCF">
        <w:rPr>
          <w:rFonts w:ascii="Georgia" w:hAnsi="Georgia"/>
          <w:sz w:val="22"/>
          <w:szCs w:val="22"/>
        </w:rPr>
        <w:t xml:space="preserve"> im </w:t>
      </w:r>
      <w:proofErr w:type="spellStart"/>
      <w:r w:rsidRPr="009F7FCF">
        <w:rPr>
          <w:rFonts w:ascii="Georgia" w:hAnsi="Georgia"/>
          <w:sz w:val="22"/>
          <w:szCs w:val="22"/>
        </w:rPr>
        <w:t>Gaistal</w:t>
      </w:r>
      <w:proofErr w:type="spellEnd"/>
      <w:r w:rsidRPr="009F7FCF">
        <w:rPr>
          <w:rFonts w:ascii="Georgia" w:hAnsi="Georgia"/>
          <w:sz w:val="22"/>
          <w:szCs w:val="22"/>
        </w:rPr>
        <w:t xml:space="preserve"> (P5)</w:t>
      </w:r>
      <w:r w:rsidRPr="009F7FCF">
        <w:rPr>
          <w:rFonts w:ascii="Georgia" w:hAnsi="Georgia"/>
          <w:sz w:val="22"/>
          <w:szCs w:val="22"/>
        </w:rPr>
        <w:br/>
        <w:t xml:space="preserve">10:00 Uhr: Wanderung zur </w:t>
      </w:r>
      <w:proofErr w:type="spellStart"/>
      <w:r w:rsidRPr="009F7FCF">
        <w:rPr>
          <w:rFonts w:ascii="Georgia" w:hAnsi="Georgia"/>
          <w:sz w:val="22"/>
          <w:szCs w:val="22"/>
        </w:rPr>
        <w:t>Hämmermoosalm</w:t>
      </w:r>
      <w:proofErr w:type="spellEnd"/>
      <w:r w:rsidRPr="009F7FCF">
        <w:rPr>
          <w:rFonts w:ascii="Georgia" w:hAnsi="Georgia"/>
          <w:sz w:val="22"/>
          <w:szCs w:val="22"/>
        </w:rPr>
        <w:t>. Gemeinsames Singen und Stärkung auf der Alm.</w:t>
      </w:r>
    </w:p>
    <w:p w14:paraId="591B064B" w14:textId="77777777" w:rsidR="009F7FCF" w:rsidRPr="009F7FCF" w:rsidRDefault="009F7FCF" w:rsidP="009F7FCF">
      <w:pPr>
        <w:pStyle w:val="StandardWeb"/>
        <w:rPr>
          <w:rFonts w:ascii="Georgia" w:hAnsi="Georgia"/>
          <w:sz w:val="22"/>
          <w:szCs w:val="22"/>
        </w:rPr>
      </w:pPr>
      <w:r w:rsidRPr="009F7FCF">
        <w:rPr>
          <w:rStyle w:val="Fett"/>
          <w:rFonts w:ascii="Georgia" w:hAnsi="Georgia"/>
          <w:sz w:val="22"/>
          <w:szCs w:val="22"/>
        </w:rPr>
        <w:t>Samstag, 31.08.2024</w:t>
      </w:r>
      <w:r w:rsidRPr="009F7FCF">
        <w:rPr>
          <w:rFonts w:ascii="Georgia" w:hAnsi="Georgia"/>
          <w:sz w:val="22"/>
          <w:szCs w:val="22"/>
        </w:rPr>
        <w:br/>
        <w:t xml:space="preserve">Treffpunkt: 9:45 Uhr, Parkplatz bei der </w:t>
      </w:r>
      <w:proofErr w:type="spellStart"/>
      <w:r w:rsidRPr="009F7FCF">
        <w:rPr>
          <w:rFonts w:ascii="Georgia" w:hAnsi="Georgia"/>
          <w:sz w:val="22"/>
          <w:szCs w:val="22"/>
        </w:rPr>
        <w:t>Oberleutascher</w:t>
      </w:r>
      <w:proofErr w:type="spellEnd"/>
      <w:r w:rsidRPr="009F7FCF">
        <w:rPr>
          <w:rFonts w:ascii="Georgia" w:hAnsi="Georgia"/>
          <w:sz w:val="22"/>
          <w:szCs w:val="22"/>
        </w:rPr>
        <w:t xml:space="preserve"> Kirche in </w:t>
      </w:r>
      <w:proofErr w:type="spellStart"/>
      <w:r w:rsidRPr="009F7FCF">
        <w:rPr>
          <w:rFonts w:ascii="Georgia" w:hAnsi="Georgia"/>
          <w:sz w:val="22"/>
          <w:szCs w:val="22"/>
        </w:rPr>
        <w:t>Kirchplatzl</w:t>
      </w:r>
      <w:proofErr w:type="spellEnd"/>
      <w:r w:rsidRPr="009F7FCF">
        <w:rPr>
          <w:rFonts w:ascii="Georgia" w:hAnsi="Georgia"/>
          <w:sz w:val="22"/>
          <w:szCs w:val="22"/>
        </w:rPr>
        <w:br/>
        <w:t xml:space="preserve">10:00 Uhr: Wanderung entlang des Oberen Wiesenweges mit musikalischen Pausen. Einkehr in der </w:t>
      </w:r>
      <w:proofErr w:type="spellStart"/>
      <w:r w:rsidRPr="009F7FCF">
        <w:rPr>
          <w:rFonts w:ascii="Georgia" w:hAnsi="Georgia"/>
          <w:sz w:val="22"/>
          <w:szCs w:val="22"/>
        </w:rPr>
        <w:t>Jausenalm</w:t>
      </w:r>
      <w:proofErr w:type="spellEnd"/>
      <w:r w:rsidRPr="009F7FCF">
        <w:rPr>
          <w:rFonts w:ascii="Georgia" w:hAnsi="Georgia"/>
          <w:sz w:val="22"/>
          <w:szCs w:val="22"/>
        </w:rPr>
        <w:t xml:space="preserve"> am Lärchenhang. Abschluss mit Gesang in der Pfarrkirche St. Magdalena.</w:t>
      </w:r>
    </w:p>
    <w:p w14:paraId="7CCD47B4" w14:textId="77777777" w:rsidR="009F7FCF" w:rsidRPr="009F7FCF" w:rsidRDefault="009F7FCF" w:rsidP="009F7FCF">
      <w:pPr>
        <w:pStyle w:val="StandardWeb"/>
        <w:rPr>
          <w:rFonts w:ascii="Georgia" w:hAnsi="Georgia"/>
          <w:sz w:val="22"/>
          <w:szCs w:val="22"/>
        </w:rPr>
      </w:pPr>
      <w:r w:rsidRPr="009F7FCF">
        <w:rPr>
          <w:rFonts w:ascii="Georgia" w:hAnsi="Georgia"/>
          <w:sz w:val="22"/>
          <w:szCs w:val="22"/>
        </w:rPr>
        <w:t>Sollte uns das Wetter einen Strich durch die Rechnung machen, steht der Musikpavillon in Weidach als Alternative bereit. Auch kleine Wanderungen rund um den Weidachsee oder auf den Katzenkopf sind geplant.</w:t>
      </w:r>
    </w:p>
    <w:p w14:paraId="6A44CA23" w14:textId="77777777" w:rsidR="009F7FCF" w:rsidRPr="009F7FCF" w:rsidRDefault="009F7FCF" w:rsidP="009F7FCF">
      <w:pPr>
        <w:pStyle w:val="StandardWeb"/>
        <w:rPr>
          <w:rFonts w:ascii="Georgia" w:hAnsi="Georgia"/>
          <w:sz w:val="22"/>
          <w:szCs w:val="22"/>
        </w:rPr>
      </w:pPr>
      <w:r w:rsidRPr="009F7FCF">
        <w:rPr>
          <w:rStyle w:val="Fett"/>
          <w:rFonts w:ascii="Georgia" w:hAnsi="Georgia"/>
          <w:sz w:val="22"/>
          <w:szCs w:val="22"/>
        </w:rPr>
        <w:t>Kostenbeitrag:</w:t>
      </w:r>
      <w:r w:rsidRPr="009F7FCF">
        <w:rPr>
          <w:rFonts w:ascii="Georgia" w:hAnsi="Georgia"/>
          <w:sz w:val="22"/>
          <w:szCs w:val="22"/>
        </w:rPr>
        <w:t xml:space="preserve"> € 60,- für drei Tage mit Referenten und Liederheft.</w:t>
      </w:r>
    </w:p>
    <w:p w14:paraId="6C0B8365" w14:textId="1E26BB08" w:rsidR="009F7FCF" w:rsidRPr="009F7FCF" w:rsidRDefault="009F7FCF" w:rsidP="009F7FCF">
      <w:pPr>
        <w:pStyle w:val="StandardWeb"/>
        <w:rPr>
          <w:rFonts w:ascii="Georgia" w:hAnsi="Georgia"/>
          <w:sz w:val="22"/>
          <w:szCs w:val="22"/>
        </w:rPr>
      </w:pPr>
      <w:r w:rsidRPr="009F7FCF">
        <w:rPr>
          <w:rStyle w:val="Fett"/>
          <w:rFonts w:ascii="Georgia" w:hAnsi="Georgia"/>
          <w:sz w:val="22"/>
          <w:szCs w:val="22"/>
        </w:rPr>
        <w:t>Anmeldung:</w:t>
      </w:r>
      <w:r w:rsidRPr="009F7FCF">
        <w:rPr>
          <w:rFonts w:ascii="Georgia" w:hAnsi="Georgia"/>
          <w:sz w:val="22"/>
          <w:szCs w:val="22"/>
        </w:rPr>
        <w:t xml:space="preserve"> Bis spätestens 25. August über </w:t>
      </w:r>
      <w:hyperlink r:id="rId10" w:tgtFrame="_new" w:history="1">
        <w:r w:rsidRPr="009F7FCF">
          <w:rPr>
            <w:rStyle w:val="Hyperlink"/>
            <w:rFonts w:ascii="Georgia" w:hAnsi="Georgia"/>
            <w:sz w:val="22"/>
            <w:szCs w:val="22"/>
          </w:rPr>
          <w:t>www.seefeld.com/de/shop</w:t>
        </w:r>
      </w:hyperlink>
      <w:r w:rsidRPr="009F7FCF">
        <w:rPr>
          <w:rFonts w:ascii="Georgia" w:hAnsi="Georgia"/>
          <w:sz w:val="22"/>
          <w:szCs w:val="22"/>
        </w:rPr>
        <w:t xml:space="preserve"> unter „Tickets“ oder direkt im </w:t>
      </w:r>
      <w:proofErr w:type="spellStart"/>
      <w:r w:rsidRPr="009F7FCF">
        <w:rPr>
          <w:rFonts w:ascii="Georgia" w:hAnsi="Georgia"/>
          <w:sz w:val="22"/>
          <w:szCs w:val="22"/>
        </w:rPr>
        <w:t>Infobüro</w:t>
      </w:r>
      <w:proofErr w:type="spellEnd"/>
      <w:r w:rsidRPr="009F7FCF">
        <w:rPr>
          <w:rFonts w:ascii="Georgia" w:hAnsi="Georgia"/>
          <w:sz w:val="22"/>
          <w:szCs w:val="22"/>
        </w:rPr>
        <w:t xml:space="preserve"> Leutasch, per Mail an info.leutasch@seefeld.com oder Tel. 05 0880 510.</w:t>
      </w:r>
    </w:p>
    <w:p w14:paraId="4796F444" w14:textId="32F6EB81" w:rsidR="005D7A27" w:rsidRPr="005D5CC3" w:rsidRDefault="009F7FCF" w:rsidP="005D5CC3">
      <w:pPr>
        <w:pStyle w:val="StandardWeb"/>
        <w:rPr>
          <w:rFonts w:ascii="Georgia" w:hAnsi="Georgia"/>
          <w:sz w:val="22"/>
          <w:szCs w:val="22"/>
        </w:rPr>
      </w:pPr>
      <w:r w:rsidRPr="009F7FCF">
        <w:rPr>
          <w:rFonts w:ascii="Georgia" w:hAnsi="Georgia"/>
          <w:sz w:val="22"/>
          <w:szCs w:val="22"/>
        </w:rPr>
        <w:t xml:space="preserve">Erleben Sie die einzigartige Kombination aus alpiner Kulisse, traditioneller Musik und herzlicher Gemeinschaft. Wir freuen uns darauf, mit Ihnen drei unvergessliche Tage im </w:t>
      </w:r>
      <w:proofErr w:type="spellStart"/>
      <w:r w:rsidRPr="009F7FCF">
        <w:rPr>
          <w:rFonts w:ascii="Georgia" w:hAnsi="Georgia"/>
          <w:sz w:val="22"/>
          <w:szCs w:val="22"/>
        </w:rPr>
        <w:t>Leutaschtal</w:t>
      </w:r>
      <w:proofErr w:type="spellEnd"/>
      <w:r w:rsidRPr="009F7FCF">
        <w:rPr>
          <w:rFonts w:ascii="Georgia" w:hAnsi="Georgia"/>
          <w:sz w:val="22"/>
          <w:szCs w:val="22"/>
        </w:rPr>
        <w:t xml:space="preserve"> zu verbringen</w:t>
      </w:r>
      <w:r>
        <w:rPr>
          <w:rFonts w:ascii="Georgia" w:hAnsi="Georgia"/>
          <w:sz w:val="22"/>
          <w:szCs w:val="22"/>
        </w:rPr>
        <w:t>.</w:t>
      </w:r>
      <w:r w:rsidR="008E6781">
        <w:t xml:space="preserve"> </w:t>
      </w:r>
      <w:r w:rsidR="002033FF">
        <w:br/>
      </w:r>
      <w:r w:rsidR="005D5CC3">
        <w:rPr>
          <w:rStyle w:val="HervorhebungenZchn"/>
          <w:lang w:val="de-AT"/>
        </w:rPr>
        <w:br/>
      </w:r>
      <w:r w:rsidR="005D7A27">
        <w:rPr>
          <w:rStyle w:val="HervorhebungenZchn"/>
          <w:lang w:val="de-AT"/>
        </w:rPr>
        <w:br/>
      </w:r>
      <w:r w:rsidR="005D7A27" w:rsidRPr="00643CD5">
        <w:rPr>
          <w:rStyle w:val="HervorhebungenZchn"/>
          <w:lang w:val="de-AT"/>
        </w:rPr>
        <w:t>Honorarfreies Bildmaterial</w:t>
      </w:r>
      <w:r w:rsidR="005D7A27" w:rsidRPr="00AB7FAF">
        <w:rPr>
          <w:lang w:val="de-AT"/>
        </w:rPr>
        <w:t xml:space="preserve"> können Sie</w:t>
      </w:r>
      <w:r w:rsidR="005D7A27">
        <w:rPr>
          <w:lang w:val="de-AT"/>
        </w:rPr>
        <w:t xml:space="preserve"> </w:t>
      </w:r>
      <w:hyperlink r:id="rId11" w:history="1">
        <w:r w:rsidRPr="00C16D9A">
          <w:rPr>
            <w:rStyle w:val="Hyperlink"/>
            <w:b/>
          </w:rPr>
          <w:t>hier</w:t>
        </w:r>
      </w:hyperlink>
      <w:r>
        <w:t xml:space="preserve"> </w:t>
      </w:r>
      <w:r w:rsidR="005D7A27" w:rsidRPr="00AB7FAF">
        <w:rPr>
          <w:lang w:val="de-AT"/>
        </w:rPr>
        <w:t>downloaden. Bildnachweis laut Copyright-Vermerk</w:t>
      </w:r>
      <w:r w:rsidR="005D7A27">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bookmarkStart w:id="1" w:name="_GoBack"/>
      <w:bookmarkEnd w:id="1"/>
    </w:p>
    <w:p w14:paraId="11AE7BC8" w14:textId="77777777" w:rsidR="005D7A27" w:rsidRPr="00447F5E" w:rsidRDefault="005D7A27" w:rsidP="005D7A27">
      <w:pPr>
        <w:spacing w:line="360" w:lineRule="auto"/>
        <w:rPr>
          <w:lang w:val="de-AT"/>
        </w:rPr>
      </w:pPr>
      <w:r w:rsidRPr="00447F5E">
        <w:rPr>
          <w:lang w:val="de-AT"/>
        </w:rPr>
        <w:t>Region Seefeld – Tirols Hochplateau</w:t>
      </w:r>
    </w:p>
    <w:p w14:paraId="6DCF74AE" w14:textId="03FAB821" w:rsidR="005D7A27" w:rsidRPr="00447F5E" w:rsidRDefault="005D7A27" w:rsidP="005D7A27">
      <w:pPr>
        <w:pStyle w:val="Flietext"/>
        <w:spacing w:before="0" w:after="0" w:line="360" w:lineRule="auto"/>
        <w:jc w:val="both"/>
        <w:rPr>
          <w:lang w:val="de-AT"/>
        </w:rPr>
      </w:pPr>
      <w:r w:rsidRPr="00447F5E">
        <w:rPr>
          <w:lang w:val="de-AT"/>
        </w:rPr>
        <w:t xml:space="preserve">c/o </w:t>
      </w:r>
      <w:r w:rsidR="00184D70">
        <w:rPr>
          <w:lang w:val="de-AT"/>
        </w:rPr>
        <w:t>Michael Simperl</w:t>
      </w:r>
    </w:p>
    <w:p w14:paraId="4ABC2CEC" w14:textId="77777777" w:rsidR="005D7A27" w:rsidRPr="00BB4EE0" w:rsidRDefault="005D7A27" w:rsidP="005D7A2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5DE91243" w:rsidR="005D7A27" w:rsidRPr="00AB7FAF" w:rsidRDefault="005D7A27" w:rsidP="005D7A27">
      <w:pPr>
        <w:pStyle w:val="Flietext"/>
        <w:spacing w:before="0" w:after="0" w:line="360" w:lineRule="auto"/>
        <w:jc w:val="both"/>
        <w:rPr>
          <w:lang w:val="de-AT"/>
        </w:rPr>
      </w:pPr>
      <w:r w:rsidRPr="00AB7FAF">
        <w:rPr>
          <w:lang w:val="de-AT"/>
        </w:rPr>
        <w:t xml:space="preserve">M: +43 (0)664 / </w:t>
      </w:r>
      <w:r w:rsidR="00184D70">
        <w:rPr>
          <w:lang w:val="de-AT"/>
        </w:rPr>
        <w:t>889</w:t>
      </w:r>
      <w:r>
        <w:rPr>
          <w:lang w:val="de-AT"/>
        </w:rPr>
        <w:t xml:space="preserve"> </w:t>
      </w:r>
      <w:r w:rsidR="00184D70">
        <w:rPr>
          <w:lang w:val="de-AT"/>
        </w:rPr>
        <w:t>458 47</w:t>
      </w:r>
    </w:p>
    <w:p w14:paraId="1C0DAE2D" w14:textId="689EA0C7" w:rsidR="005D7A27" w:rsidRPr="00AB7FAF" w:rsidRDefault="00184D70" w:rsidP="005D7A27">
      <w:pPr>
        <w:pStyle w:val="WebsiteTextMediumItalic"/>
        <w:spacing w:line="360" w:lineRule="auto"/>
        <w:rPr>
          <w:lang w:val="de-AT"/>
        </w:rPr>
      </w:pPr>
      <w:r>
        <w:rPr>
          <w:lang w:val="de-AT"/>
        </w:rPr>
        <w:t>michael.simperl</w:t>
      </w:r>
      <w:r w:rsidR="005D7A27" w:rsidRPr="00AB7FAF">
        <w:rPr>
          <w:lang w:val="de-AT"/>
        </w:rPr>
        <w:t>@seefeld.com</w:t>
      </w:r>
    </w:p>
    <w:p w14:paraId="2B03EF37" w14:textId="7E312B5E" w:rsidR="00BF1AAB" w:rsidRPr="005D5CC3" w:rsidRDefault="005D7A27" w:rsidP="005D5CC3">
      <w:pPr>
        <w:pStyle w:val="WebsiteTextMediumItalic"/>
        <w:spacing w:line="360" w:lineRule="auto"/>
        <w:rPr>
          <w:lang w:val="de-AT"/>
        </w:rPr>
      </w:pPr>
      <w:r w:rsidRPr="00AB7FAF">
        <w:rPr>
          <w:lang w:val="de-AT"/>
        </w:rPr>
        <w:t>www.seefeld.com</w:t>
      </w:r>
    </w:p>
    <w:sectPr w:rsidR="00BF1AAB" w:rsidRPr="005D5CC3"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F2C32" w14:textId="77777777" w:rsidR="0065217F" w:rsidRDefault="0065217F" w:rsidP="00EF68E8">
      <w:r>
        <w:separator/>
      </w:r>
    </w:p>
  </w:endnote>
  <w:endnote w:type="continuationSeparator" w:id="0">
    <w:p w14:paraId="3F6C3BC7" w14:textId="77777777" w:rsidR="0065217F" w:rsidRDefault="0065217F"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itsch Text">
    <w:altName w:val="Calibri"/>
    <w:panose1 w:val="000000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1BD00" w14:textId="77777777" w:rsidR="0065217F" w:rsidRDefault="0065217F" w:rsidP="00EF68E8">
      <w:r>
        <w:separator/>
      </w:r>
    </w:p>
  </w:footnote>
  <w:footnote w:type="continuationSeparator" w:id="0">
    <w:p w14:paraId="1F76A745" w14:textId="77777777" w:rsidR="0065217F" w:rsidRDefault="0065217F"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528E"/>
    <w:rsid w:val="000B7008"/>
    <w:rsid w:val="000B7504"/>
    <w:rsid w:val="000B788F"/>
    <w:rsid w:val="000C0249"/>
    <w:rsid w:val="000D6981"/>
    <w:rsid w:val="000E0C00"/>
    <w:rsid w:val="000E351E"/>
    <w:rsid w:val="000F7B5D"/>
    <w:rsid w:val="0010295C"/>
    <w:rsid w:val="00105C7C"/>
    <w:rsid w:val="00107CB0"/>
    <w:rsid w:val="0011779A"/>
    <w:rsid w:val="001266B5"/>
    <w:rsid w:val="00130DAB"/>
    <w:rsid w:val="00132577"/>
    <w:rsid w:val="00134A0C"/>
    <w:rsid w:val="0014158C"/>
    <w:rsid w:val="00145840"/>
    <w:rsid w:val="001462C4"/>
    <w:rsid w:val="00150BDC"/>
    <w:rsid w:val="00161C01"/>
    <w:rsid w:val="00184D70"/>
    <w:rsid w:val="00186DF4"/>
    <w:rsid w:val="00193E07"/>
    <w:rsid w:val="00194A73"/>
    <w:rsid w:val="001A64B3"/>
    <w:rsid w:val="001A6E71"/>
    <w:rsid w:val="001B14A2"/>
    <w:rsid w:val="001B28DD"/>
    <w:rsid w:val="001B53A3"/>
    <w:rsid w:val="001E1A39"/>
    <w:rsid w:val="001E44C9"/>
    <w:rsid w:val="001E5AA8"/>
    <w:rsid w:val="001E6894"/>
    <w:rsid w:val="001E7E48"/>
    <w:rsid w:val="001F1FB2"/>
    <w:rsid w:val="002033FF"/>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73FB"/>
    <w:rsid w:val="002B0772"/>
    <w:rsid w:val="002B3F8D"/>
    <w:rsid w:val="002B68E7"/>
    <w:rsid w:val="002C112E"/>
    <w:rsid w:val="002C759E"/>
    <w:rsid w:val="002D0673"/>
    <w:rsid w:val="002E27EE"/>
    <w:rsid w:val="002F4356"/>
    <w:rsid w:val="0031712C"/>
    <w:rsid w:val="003209EB"/>
    <w:rsid w:val="003271E8"/>
    <w:rsid w:val="00331793"/>
    <w:rsid w:val="00346144"/>
    <w:rsid w:val="0035205E"/>
    <w:rsid w:val="00352FEB"/>
    <w:rsid w:val="003534EB"/>
    <w:rsid w:val="00381FF6"/>
    <w:rsid w:val="00385F43"/>
    <w:rsid w:val="003A0005"/>
    <w:rsid w:val="003A7B1A"/>
    <w:rsid w:val="003B5697"/>
    <w:rsid w:val="003B7EBA"/>
    <w:rsid w:val="003E6638"/>
    <w:rsid w:val="003F162C"/>
    <w:rsid w:val="003F248F"/>
    <w:rsid w:val="003F5266"/>
    <w:rsid w:val="003F7237"/>
    <w:rsid w:val="00406447"/>
    <w:rsid w:val="00411A00"/>
    <w:rsid w:val="00417250"/>
    <w:rsid w:val="00422CFB"/>
    <w:rsid w:val="00425D9F"/>
    <w:rsid w:val="00436E7D"/>
    <w:rsid w:val="00437910"/>
    <w:rsid w:val="00437FBE"/>
    <w:rsid w:val="004428B5"/>
    <w:rsid w:val="00445AB3"/>
    <w:rsid w:val="00445E5F"/>
    <w:rsid w:val="0044765D"/>
    <w:rsid w:val="0046472C"/>
    <w:rsid w:val="00464E8A"/>
    <w:rsid w:val="00472606"/>
    <w:rsid w:val="004756EB"/>
    <w:rsid w:val="00481AE6"/>
    <w:rsid w:val="00486D07"/>
    <w:rsid w:val="00494385"/>
    <w:rsid w:val="00496230"/>
    <w:rsid w:val="004C0044"/>
    <w:rsid w:val="004C60E2"/>
    <w:rsid w:val="004D4710"/>
    <w:rsid w:val="004D5340"/>
    <w:rsid w:val="0050632F"/>
    <w:rsid w:val="00513380"/>
    <w:rsid w:val="00516241"/>
    <w:rsid w:val="00530639"/>
    <w:rsid w:val="00532D12"/>
    <w:rsid w:val="00537031"/>
    <w:rsid w:val="00544DE6"/>
    <w:rsid w:val="005468A7"/>
    <w:rsid w:val="0055333C"/>
    <w:rsid w:val="0055380C"/>
    <w:rsid w:val="005621FF"/>
    <w:rsid w:val="00583945"/>
    <w:rsid w:val="005A6766"/>
    <w:rsid w:val="005B309C"/>
    <w:rsid w:val="005C59A4"/>
    <w:rsid w:val="005D5CC3"/>
    <w:rsid w:val="005D7A27"/>
    <w:rsid w:val="005E7227"/>
    <w:rsid w:val="005F14E1"/>
    <w:rsid w:val="005F172B"/>
    <w:rsid w:val="005F5A14"/>
    <w:rsid w:val="0061352A"/>
    <w:rsid w:val="006170A8"/>
    <w:rsid w:val="00623466"/>
    <w:rsid w:val="006265A3"/>
    <w:rsid w:val="00641A83"/>
    <w:rsid w:val="0064407A"/>
    <w:rsid w:val="0065217F"/>
    <w:rsid w:val="00653F39"/>
    <w:rsid w:val="00676CE4"/>
    <w:rsid w:val="006777B5"/>
    <w:rsid w:val="006832F4"/>
    <w:rsid w:val="006A1843"/>
    <w:rsid w:val="006C0C9A"/>
    <w:rsid w:val="006C1E71"/>
    <w:rsid w:val="006D568D"/>
    <w:rsid w:val="006D5A97"/>
    <w:rsid w:val="006E71A5"/>
    <w:rsid w:val="006F050C"/>
    <w:rsid w:val="006F1AC7"/>
    <w:rsid w:val="00721C8F"/>
    <w:rsid w:val="0073238E"/>
    <w:rsid w:val="00743477"/>
    <w:rsid w:val="00763481"/>
    <w:rsid w:val="00763A41"/>
    <w:rsid w:val="007810EE"/>
    <w:rsid w:val="00781D42"/>
    <w:rsid w:val="0078370E"/>
    <w:rsid w:val="007872AB"/>
    <w:rsid w:val="007919C1"/>
    <w:rsid w:val="00794135"/>
    <w:rsid w:val="007A49A2"/>
    <w:rsid w:val="007B4F8C"/>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B3F32"/>
    <w:rsid w:val="008C345D"/>
    <w:rsid w:val="008C37AA"/>
    <w:rsid w:val="008E497C"/>
    <w:rsid w:val="008E6023"/>
    <w:rsid w:val="008E6781"/>
    <w:rsid w:val="008F3579"/>
    <w:rsid w:val="00920C83"/>
    <w:rsid w:val="00921DE3"/>
    <w:rsid w:val="009231C8"/>
    <w:rsid w:val="009242D5"/>
    <w:rsid w:val="0092447B"/>
    <w:rsid w:val="00932A17"/>
    <w:rsid w:val="00940825"/>
    <w:rsid w:val="009448CA"/>
    <w:rsid w:val="0094684B"/>
    <w:rsid w:val="00954AD8"/>
    <w:rsid w:val="00960AF1"/>
    <w:rsid w:val="009705D7"/>
    <w:rsid w:val="009728F9"/>
    <w:rsid w:val="009812CA"/>
    <w:rsid w:val="00982B62"/>
    <w:rsid w:val="009906AA"/>
    <w:rsid w:val="00992254"/>
    <w:rsid w:val="00992970"/>
    <w:rsid w:val="009A2397"/>
    <w:rsid w:val="009B2DE0"/>
    <w:rsid w:val="009C7404"/>
    <w:rsid w:val="009D1CCC"/>
    <w:rsid w:val="009D6108"/>
    <w:rsid w:val="009E0D63"/>
    <w:rsid w:val="009E64DC"/>
    <w:rsid w:val="009F79A7"/>
    <w:rsid w:val="009F7FCF"/>
    <w:rsid w:val="00A116F9"/>
    <w:rsid w:val="00A12DB8"/>
    <w:rsid w:val="00A20CAA"/>
    <w:rsid w:val="00A25D33"/>
    <w:rsid w:val="00A2716B"/>
    <w:rsid w:val="00A366B0"/>
    <w:rsid w:val="00A46142"/>
    <w:rsid w:val="00A56166"/>
    <w:rsid w:val="00A625BB"/>
    <w:rsid w:val="00A6375F"/>
    <w:rsid w:val="00A81A6B"/>
    <w:rsid w:val="00A83F35"/>
    <w:rsid w:val="00A85614"/>
    <w:rsid w:val="00A85CE4"/>
    <w:rsid w:val="00A8671A"/>
    <w:rsid w:val="00A90145"/>
    <w:rsid w:val="00A93418"/>
    <w:rsid w:val="00A965F6"/>
    <w:rsid w:val="00AB45CC"/>
    <w:rsid w:val="00AB72C2"/>
    <w:rsid w:val="00AC7784"/>
    <w:rsid w:val="00AD3FDA"/>
    <w:rsid w:val="00AE099B"/>
    <w:rsid w:val="00AE530E"/>
    <w:rsid w:val="00AE6D9D"/>
    <w:rsid w:val="00AF3E5E"/>
    <w:rsid w:val="00B12C9C"/>
    <w:rsid w:val="00B232AD"/>
    <w:rsid w:val="00B407C8"/>
    <w:rsid w:val="00B414EF"/>
    <w:rsid w:val="00B43153"/>
    <w:rsid w:val="00B47DBB"/>
    <w:rsid w:val="00B50D98"/>
    <w:rsid w:val="00B61A4B"/>
    <w:rsid w:val="00B62284"/>
    <w:rsid w:val="00B64FC1"/>
    <w:rsid w:val="00B67391"/>
    <w:rsid w:val="00B70907"/>
    <w:rsid w:val="00B71D50"/>
    <w:rsid w:val="00B75B83"/>
    <w:rsid w:val="00B77973"/>
    <w:rsid w:val="00B8080D"/>
    <w:rsid w:val="00B82756"/>
    <w:rsid w:val="00B853B6"/>
    <w:rsid w:val="00B90D49"/>
    <w:rsid w:val="00BA354E"/>
    <w:rsid w:val="00BA3B20"/>
    <w:rsid w:val="00BB7036"/>
    <w:rsid w:val="00BC4EDD"/>
    <w:rsid w:val="00BD032E"/>
    <w:rsid w:val="00BD569D"/>
    <w:rsid w:val="00BD6A13"/>
    <w:rsid w:val="00BD6FDA"/>
    <w:rsid w:val="00BE030B"/>
    <w:rsid w:val="00BF1AAB"/>
    <w:rsid w:val="00BF7154"/>
    <w:rsid w:val="00C01499"/>
    <w:rsid w:val="00C16D9A"/>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397"/>
    <w:rsid w:val="00CD4282"/>
    <w:rsid w:val="00CD559C"/>
    <w:rsid w:val="00CE50C7"/>
    <w:rsid w:val="00CF66C9"/>
    <w:rsid w:val="00D00FDB"/>
    <w:rsid w:val="00D12FE5"/>
    <w:rsid w:val="00D172F1"/>
    <w:rsid w:val="00D22427"/>
    <w:rsid w:val="00D337C9"/>
    <w:rsid w:val="00D56774"/>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62CD1"/>
    <w:rsid w:val="00E80EED"/>
    <w:rsid w:val="00E8453F"/>
    <w:rsid w:val="00E944BA"/>
    <w:rsid w:val="00E9551A"/>
    <w:rsid w:val="00EA3475"/>
    <w:rsid w:val="00EA6716"/>
    <w:rsid w:val="00EC3C93"/>
    <w:rsid w:val="00EC6ABE"/>
    <w:rsid w:val="00EC7A58"/>
    <w:rsid w:val="00ED04B9"/>
    <w:rsid w:val="00ED1011"/>
    <w:rsid w:val="00ED21E0"/>
    <w:rsid w:val="00ED583A"/>
    <w:rsid w:val="00EF0793"/>
    <w:rsid w:val="00EF4D7D"/>
    <w:rsid w:val="00EF68E8"/>
    <w:rsid w:val="00EF6FE9"/>
    <w:rsid w:val="00F00113"/>
    <w:rsid w:val="00F01423"/>
    <w:rsid w:val="00F166DC"/>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0AF8"/>
    <w:rsid w:val="00FD12F5"/>
    <w:rsid w:val="00FD42D1"/>
    <w:rsid w:val="00FD4665"/>
    <w:rsid w:val="00FD6BE7"/>
    <w:rsid w:val="00FE32F4"/>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 w:type="paragraph" w:styleId="Fuzeile">
    <w:name w:val="footer"/>
    <w:basedOn w:val="Standard"/>
    <w:link w:val="FuzeileZchn"/>
    <w:uiPriority w:val="99"/>
    <w:unhideWhenUsed/>
    <w:rsid w:val="00184D70"/>
    <w:pPr>
      <w:tabs>
        <w:tab w:val="center" w:pos="4536"/>
        <w:tab w:val="right" w:pos="9072"/>
      </w:tabs>
      <w:spacing w:line="240" w:lineRule="auto"/>
    </w:pPr>
    <w:rPr>
      <w:rFonts w:ascii="Kitsch Text" w:hAnsi="Kitsch Text"/>
    </w:rPr>
  </w:style>
  <w:style w:type="character" w:customStyle="1" w:styleId="FuzeileZchn">
    <w:name w:val="Fußzeile Zchn"/>
    <w:basedOn w:val="Absatz-Standardschriftart"/>
    <w:link w:val="Fuzeile"/>
    <w:uiPriority w:val="99"/>
    <w:rsid w:val="00184D70"/>
    <w:rPr>
      <w:rFonts w:ascii="Kitsch Text" w:hAnsi="Kitsch Text"/>
    </w:rPr>
  </w:style>
  <w:style w:type="paragraph" w:styleId="StandardWeb">
    <w:name w:val="Normal (Web)"/>
    <w:basedOn w:val="Standard"/>
    <w:uiPriority w:val="99"/>
    <w:unhideWhenUsed/>
    <w:rsid w:val="009F7FC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F7F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272101">
      <w:bodyDiv w:val="1"/>
      <w:marLeft w:val="0"/>
      <w:marRight w:val="0"/>
      <w:marTop w:val="0"/>
      <w:marBottom w:val="0"/>
      <w:divBdr>
        <w:top w:val="none" w:sz="0" w:space="0" w:color="auto"/>
        <w:left w:val="none" w:sz="0" w:space="0" w:color="auto"/>
        <w:bottom w:val="none" w:sz="0" w:space="0" w:color="auto"/>
        <w:right w:val="none" w:sz="0" w:space="0" w:color="auto"/>
      </w:divBdr>
    </w:div>
    <w:div w:id="1293169366">
      <w:bodyDiv w:val="1"/>
      <w:marLeft w:val="0"/>
      <w:marRight w:val="0"/>
      <w:marTop w:val="0"/>
      <w:marBottom w:val="0"/>
      <w:divBdr>
        <w:top w:val="none" w:sz="0" w:space="0" w:color="auto"/>
        <w:left w:val="none" w:sz="0" w:space="0" w:color="auto"/>
        <w:bottom w:val="none" w:sz="0" w:space="0" w:color="auto"/>
        <w:right w:val="none" w:sz="0" w:space="0" w:color="auto"/>
      </w:divBdr>
    </w:div>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 w:id="182866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x.seefeld.com/share/1723483210IWgRCoEvX4M5iW" TargetMode="External"/><Relationship Id="rId5" Type="http://schemas.openxmlformats.org/officeDocument/2006/relationships/webSettings" Target="webSettings.xml"/><Relationship Id="rId10" Type="http://schemas.openxmlformats.org/officeDocument/2006/relationships/hyperlink" Target="http://www.seefeld.com/de/shop" TargetMode="External"/><Relationship Id="rId4" Type="http://schemas.openxmlformats.org/officeDocument/2006/relationships/settings" Target="settings.xml"/><Relationship Id="rId9" Type="http://schemas.openxmlformats.org/officeDocument/2006/relationships/hyperlink" Target="https://www.seefeld.com/de/veranstaltungen/klingendes-leutaschtal-gsungen-und-gwandert.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22848-3E7B-424F-A592-F856C0030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477</Words>
  <Characters>3009</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Simperl</dc:creator>
  <cp:keywords/>
  <dc:description/>
  <cp:lastModifiedBy>Nicolas Lair</cp:lastModifiedBy>
  <cp:revision>3</cp:revision>
  <cp:lastPrinted>2024-04-15T07:18:00Z</cp:lastPrinted>
  <dcterms:created xsi:type="dcterms:W3CDTF">2024-08-12T15:20:00Z</dcterms:created>
  <dcterms:modified xsi:type="dcterms:W3CDTF">2024-08-20T12:42:00Z</dcterms:modified>
</cp:coreProperties>
</file>